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AEF" w:rsidRPr="00A24AEF" w:rsidRDefault="00A24AEF" w:rsidP="00A24AEF">
      <w:pPr>
        <w:pStyle w:val="Otsikko1"/>
        <w:ind w:left="-284" w:firstLine="284"/>
        <w:rPr>
          <w:rFonts w:ascii="Sansa Pro Normal" w:hAnsi="Sansa Pro Normal"/>
          <w:color w:val="auto"/>
          <w:sz w:val="52"/>
        </w:rPr>
      </w:pPr>
      <w:r w:rsidRPr="00332132">
        <w:rPr>
          <w:rFonts w:ascii="Sansa Pro Normal" w:hAnsi="Sansa Pro Normal"/>
          <w:color w:val="FF0000"/>
          <w:sz w:val="52"/>
        </w:rPr>
        <w:t xml:space="preserve">Tilaa meillä valmistettuja </w:t>
      </w:r>
      <w:r w:rsidR="007348B2" w:rsidRPr="00332132">
        <w:rPr>
          <w:rFonts w:ascii="Sansa Pro Normal" w:hAnsi="Sansa Pro Normal"/>
          <w:color w:val="FF0000"/>
          <w:sz w:val="52"/>
        </w:rPr>
        <w:t xml:space="preserve">Joulun </w:t>
      </w:r>
      <w:r w:rsidRPr="00332132">
        <w:rPr>
          <w:rFonts w:ascii="Sansa Pro Normal" w:hAnsi="Sansa Pro Normal"/>
          <w:color w:val="FF0000"/>
          <w:sz w:val="52"/>
        </w:rPr>
        <w:t>herkkuja!</w:t>
      </w:r>
    </w:p>
    <w:p w:rsidR="00A24AEF" w:rsidRPr="006451A0" w:rsidRDefault="00A24AEF" w:rsidP="00A24AEF">
      <w:pPr>
        <w:ind w:left="-284"/>
        <w:rPr>
          <w:rFonts w:ascii="Sansa Pro Normal" w:hAnsi="Sansa Pro Normal"/>
        </w:rPr>
      </w:pPr>
    </w:p>
    <w:p w:rsidR="00A24AEF" w:rsidRDefault="00A24AEF" w:rsidP="00A24AEF">
      <w:pPr>
        <w:spacing w:before="120"/>
        <w:rPr>
          <w:rFonts w:ascii="Sansa Pro Normal" w:hAnsi="Sansa Pro Normal" w:cs="Arial"/>
          <w:iCs/>
          <w:color w:val="FF0000"/>
        </w:rPr>
      </w:pPr>
      <w:r w:rsidRPr="006451A0">
        <w:rPr>
          <w:rFonts w:ascii="Sansa Pro Normal" w:hAnsi="Sansa Pro Normal" w:cs="Arial"/>
          <w:iCs/>
        </w:rPr>
        <w:t xml:space="preserve">Palauta ennakkotilauslomake </w:t>
      </w:r>
      <w:hyperlink r:id="rId8" w:history="1">
        <w:r w:rsidR="00AD1A08" w:rsidRPr="00DE0378">
          <w:rPr>
            <w:rStyle w:val="Hyperlinkki"/>
            <w:rFonts w:ascii="Sansa Pro Normal" w:hAnsi="Sansa Pro Normal" w:cs="Arial"/>
            <w:iCs/>
          </w:rPr>
          <w:t>tarjoilutilaukset.arvo.fms.fi@sodexo.com</w:t>
        </w:r>
      </w:hyperlink>
    </w:p>
    <w:p w:rsidR="00A24AEF" w:rsidRDefault="00AD1A08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taikka ravintolan kassalle.</w:t>
      </w:r>
    </w:p>
    <w:p w:rsidR="00AD1A08" w:rsidRPr="006451A0" w:rsidRDefault="00AD1A08" w:rsidP="00A24AEF">
      <w:pPr>
        <w:spacing w:before="120"/>
        <w:rPr>
          <w:rFonts w:ascii="Sansa Pro Normal" w:hAnsi="Sansa Pro Normal" w:cs="Arial"/>
          <w:iCs/>
        </w:rPr>
      </w:pPr>
    </w:p>
    <w:p w:rsidR="00A24AEF" w:rsidRPr="006451A0" w:rsidRDefault="00A24AEF" w:rsidP="00A24AEF">
      <w:pPr>
        <w:spacing w:before="120"/>
        <w:rPr>
          <w:rFonts w:ascii="Sansa Pro Normal" w:hAnsi="Sansa Pro Normal" w:cs="Arial"/>
          <w:iCs/>
        </w:rPr>
      </w:pPr>
      <w:r w:rsidRPr="006451A0">
        <w:rPr>
          <w:rFonts w:ascii="Sansa Pro Normal" w:hAnsi="Sansa Pro Normal" w:cs="Arial"/>
          <w:iCs/>
        </w:rPr>
        <w:t xml:space="preserve">Tilaukset tulee jättää ennakkoon </w:t>
      </w:r>
      <w:r w:rsidR="007348B2">
        <w:rPr>
          <w:rFonts w:ascii="Sansa Pro Normal" w:hAnsi="Sansa Pro Normal" w:cs="Arial"/>
          <w:iCs/>
        </w:rPr>
        <w:t>11</w:t>
      </w:r>
      <w:r>
        <w:rPr>
          <w:rFonts w:ascii="Sansa Pro Normal" w:hAnsi="Sansa Pro Normal" w:cs="Arial"/>
          <w:iCs/>
        </w:rPr>
        <w:t>.</w:t>
      </w:r>
      <w:r w:rsidR="007348B2">
        <w:rPr>
          <w:rFonts w:ascii="Sansa Pro Normal" w:hAnsi="Sansa Pro Normal" w:cs="Arial"/>
          <w:iCs/>
        </w:rPr>
        <w:t>12.</w:t>
      </w:r>
      <w:r>
        <w:rPr>
          <w:rFonts w:ascii="Sansa Pro Normal" w:hAnsi="Sansa Pro Normal" w:cs="Arial"/>
          <w:iCs/>
        </w:rPr>
        <w:t>20</w:t>
      </w:r>
      <w:r w:rsidR="007348B2">
        <w:rPr>
          <w:rFonts w:ascii="Sansa Pro Normal" w:hAnsi="Sansa Pro Normal" w:cs="Arial"/>
          <w:iCs/>
        </w:rPr>
        <w:t>20</w:t>
      </w:r>
      <w:r w:rsidR="00AD1A08">
        <w:rPr>
          <w:rFonts w:ascii="Sansa Pro Normal" w:hAnsi="Sansa Pro Normal" w:cs="Arial"/>
          <w:iCs/>
        </w:rPr>
        <w:t xml:space="preserve"> klo. 12:00 mennessä</w:t>
      </w:r>
    </w:p>
    <w:p w:rsidR="00A24AEF" w:rsidRDefault="00AD1A08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Valitse noutopäivä</w:t>
      </w:r>
    </w:p>
    <w:p w:rsidR="00AD1A08" w:rsidRDefault="00AD1A08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14.12 ____</w:t>
      </w:r>
    </w:p>
    <w:p w:rsidR="00AD1A08" w:rsidRDefault="00AD1A08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15.12 ____</w:t>
      </w:r>
    </w:p>
    <w:p w:rsidR="00AD1A08" w:rsidRDefault="00AD1A08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16.12 ____</w:t>
      </w:r>
    </w:p>
    <w:p w:rsidR="00AD1A08" w:rsidRPr="006451A0" w:rsidRDefault="00AD1A08" w:rsidP="00A24AEF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Noutoaika klo. 13:00 – 15:00</w:t>
      </w:r>
    </w:p>
    <w:p w:rsidR="00A24AEF" w:rsidRPr="006451A0" w:rsidRDefault="00A24AEF" w:rsidP="00A24AEF">
      <w:pPr>
        <w:spacing w:before="120"/>
        <w:rPr>
          <w:rFonts w:ascii="Sansa Pro Normal" w:hAnsi="Sansa Pro Normal" w:cs="Arial"/>
          <w:iCs/>
        </w:rPr>
      </w:pPr>
    </w:p>
    <w:p w:rsidR="00536AA8" w:rsidRDefault="00536AA8" w:rsidP="00536AA8">
      <w:pPr>
        <w:spacing w:before="120"/>
        <w:rPr>
          <w:rFonts w:ascii="Sansa Pro Normal" w:hAnsi="Sansa Pro Normal" w:cs="Arial"/>
          <w:iCs/>
        </w:rPr>
      </w:pPr>
      <w:r w:rsidRPr="006451A0">
        <w:rPr>
          <w:rFonts w:ascii="Sansa Pro Normal" w:hAnsi="Sansa Pro Normal" w:cs="Arial"/>
          <w:iCs/>
        </w:rPr>
        <w:t>Tilaaja</w:t>
      </w:r>
      <w:r>
        <w:rPr>
          <w:rFonts w:ascii="Sansa Pro Normal" w:hAnsi="Sansa Pro Normal" w:cs="Arial"/>
          <w:iCs/>
        </w:rPr>
        <w:t>n nimi:</w:t>
      </w:r>
    </w:p>
    <w:p w:rsidR="00536AA8" w:rsidRPr="006451A0" w:rsidRDefault="00536AA8" w:rsidP="00536AA8">
      <w:pPr>
        <w:spacing w:before="120"/>
        <w:rPr>
          <w:rFonts w:ascii="Sansa Pro Normal" w:hAnsi="Sansa Pro Normal" w:cs="Arial"/>
          <w:iCs/>
        </w:rPr>
      </w:pPr>
      <w:r>
        <w:rPr>
          <w:rFonts w:ascii="Sansa Pro Normal" w:hAnsi="Sansa Pro Normal" w:cs="Arial"/>
          <w:iCs/>
        </w:rPr>
        <w:t>Puhelinnumero:</w:t>
      </w:r>
    </w:p>
    <w:p w:rsidR="00A24AEF" w:rsidRPr="006451A0" w:rsidRDefault="00A24AEF" w:rsidP="00A24AEF">
      <w:pPr>
        <w:spacing w:before="120"/>
        <w:rPr>
          <w:rFonts w:ascii="Sansa Pro Normal" w:hAnsi="Sansa Pro Normal" w:cs="Arial"/>
          <w:iCs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53"/>
        <w:gridCol w:w="1843"/>
        <w:gridCol w:w="1794"/>
      </w:tblGrid>
      <w:tr w:rsidR="00A24AEF" w:rsidRPr="006451A0" w:rsidTr="002B54D8">
        <w:trPr>
          <w:trHeight w:val="261"/>
        </w:trPr>
        <w:tc>
          <w:tcPr>
            <w:tcW w:w="4253" w:type="dxa"/>
          </w:tcPr>
          <w:p w:rsidR="00A24AEF" w:rsidRPr="006451A0" w:rsidRDefault="00A24AEF" w:rsidP="00BD4C14">
            <w:pPr>
              <w:spacing w:before="120"/>
              <w:rPr>
                <w:rFonts w:ascii="Sansa Pro Normal" w:hAnsi="Sansa Pro Normal" w:cs="Arial"/>
                <w:b/>
                <w:iCs/>
              </w:rPr>
            </w:pPr>
            <w:r w:rsidRPr="006451A0">
              <w:rPr>
                <w:rFonts w:ascii="Sansa Pro Normal" w:hAnsi="Sansa Pro Normal" w:cs="Arial"/>
                <w:b/>
                <w:iCs/>
              </w:rPr>
              <w:t>Tuote</w:t>
            </w:r>
          </w:p>
        </w:tc>
        <w:tc>
          <w:tcPr>
            <w:tcW w:w="1843" w:type="dxa"/>
          </w:tcPr>
          <w:p w:rsidR="00A24AEF" w:rsidRPr="006451A0" w:rsidRDefault="00A24AEF" w:rsidP="007348B2">
            <w:pPr>
              <w:spacing w:before="120"/>
              <w:jc w:val="center"/>
              <w:rPr>
                <w:rFonts w:ascii="Sansa Pro Normal" w:hAnsi="Sansa Pro Normal" w:cs="Arial"/>
                <w:b/>
                <w:iCs/>
              </w:rPr>
            </w:pPr>
            <w:r w:rsidRPr="006451A0">
              <w:rPr>
                <w:rFonts w:ascii="Sansa Pro Normal" w:hAnsi="Sansa Pro Normal" w:cs="Arial"/>
                <w:b/>
                <w:iCs/>
              </w:rPr>
              <w:t>Hinta</w:t>
            </w:r>
            <w:r w:rsidR="007348B2">
              <w:rPr>
                <w:rFonts w:ascii="Sansa Pro Normal" w:hAnsi="Sansa Pro Normal" w:cs="Arial"/>
                <w:b/>
                <w:iCs/>
              </w:rPr>
              <w:t xml:space="preserve"> </w:t>
            </w:r>
          </w:p>
        </w:tc>
        <w:tc>
          <w:tcPr>
            <w:tcW w:w="1794" w:type="dxa"/>
          </w:tcPr>
          <w:p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b/>
                <w:iCs/>
              </w:rPr>
            </w:pPr>
            <w:r w:rsidRPr="006451A0">
              <w:rPr>
                <w:rFonts w:ascii="Sansa Pro Normal" w:hAnsi="Sansa Pro Normal" w:cs="Arial"/>
                <w:b/>
                <w:iCs/>
              </w:rPr>
              <w:t>Tilausmäärä</w:t>
            </w:r>
          </w:p>
        </w:tc>
      </w:tr>
      <w:tr w:rsidR="00A24AEF" w:rsidRPr="006451A0" w:rsidTr="002B54D8">
        <w:trPr>
          <w:trHeight w:val="261"/>
        </w:trPr>
        <w:tc>
          <w:tcPr>
            <w:tcW w:w="4253" w:type="dxa"/>
          </w:tcPr>
          <w:p w:rsidR="00A24AEF" w:rsidRPr="006451A0" w:rsidRDefault="00A24AEF" w:rsidP="00BD4C14">
            <w:pPr>
              <w:spacing w:before="120"/>
              <w:rPr>
                <w:rFonts w:ascii="Sansa Pro Normal" w:hAnsi="Sansa Pro Normal" w:cs="Arial"/>
                <w:iCs/>
              </w:rPr>
            </w:pPr>
            <w:r w:rsidRPr="006451A0">
              <w:rPr>
                <w:rFonts w:ascii="Sansa Pro Normal" w:hAnsi="Sansa Pro Normal" w:cs="Arial"/>
                <w:iCs/>
              </w:rPr>
              <w:t>Saaristolaisleipä M, L, sis. gluteeni</w:t>
            </w:r>
          </w:p>
          <w:p w:rsidR="00A24AEF" w:rsidRPr="006451A0" w:rsidRDefault="00A24AEF" w:rsidP="00BD4C14">
            <w:pPr>
              <w:spacing w:before="120"/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843" w:type="dxa"/>
          </w:tcPr>
          <w:p w:rsidR="00A24AEF" w:rsidRPr="006451A0" w:rsidRDefault="00A24AEF" w:rsidP="00161036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 w:rsidRPr="006451A0">
              <w:rPr>
                <w:rFonts w:ascii="Sansa Pro Normal" w:hAnsi="Sansa Pro Normal" w:cs="Arial"/>
                <w:iCs/>
              </w:rPr>
              <w:t>6,00€</w:t>
            </w:r>
            <w:r w:rsidR="007348B2">
              <w:rPr>
                <w:rFonts w:ascii="Sansa Pro Normal" w:hAnsi="Sansa Pro Normal" w:cs="Arial"/>
                <w:iCs/>
              </w:rPr>
              <w:t xml:space="preserve"> / </w:t>
            </w:r>
            <w:r w:rsidR="00161036">
              <w:rPr>
                <w:rFonts w:ascii="Sansa Pro Normal" w:hAnsi="Sansa Pro Normal" w:cs="Arial"/>
                <w:iCs/>
              </w:rPr>
              <w:t>750</w:t>
            </w:r>
            <w:r w:rsidR="007348B2">
              <w:rPr>
                <w:rFonts w:ascii="Sansa Pro Normal" w:hAnsi="Sansa Pro Normal" w:cs="Arial"/>
                <w:iCs/>
              </w:rPr>
              <w:t>g</w:t>
            </w:r>
          </w:p>
        </w:tc>
        <w:tc>
          <w:tcPr>
            <w:tcW w:w="1794" w:type="dxa"/>
          </w:tcPr>
          <w:p w:rsidR="00A24AEF" w:rsidRPr="006451A0" w:rsidRDefault="00A24AEF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 w:rsidRPr="006451A0">
              <w:rPr>
                <w:rFonts w:ascii="Sansa Pro Normal" w:hAnsi="Sansa Pro Normal" w:cs="Arial"/>
                <w:iCs/>
              </w:rPr>
              <w:t xml:space="preserve"> </w:t>
            </w:r>
            <w:r w:rsidR="007348B2">
              <w:rPr>
                <w:rFonts w:ascii="Sansa Pro Normal" w:hAnsi="Sansa Pro Normal" w:cs="Arial"/>
                <w:iCs/>
              </w:rPr>
              <w:t>___</w:t>
            </w:r>
            <w:r w:rsidRPr="006451A0">
              <w:rPr>
                <w:rFonts w:ascii="Sansa Pro Normal" w:hAnsi="Sansa Pro Normal" w:cs="Arial"/>
                <w:iCs/>
              </w:rPr>
              <w:t xml:space="preserve"> kpl</w:t>
            </w:r>
            <w:r w:rsidR="00161036">
              <w:rPr>
                <w:rFonts w:ascii="Sansa Pro Normal" w:hAnsi="Sansa Pro Normal" w:cs="Arial"/>
                <w:iCs/>
              </w:rPr>
              <w:t>.</w:t>
            </w:r>
          </w:p>
        </w:tc>
      </w:tr>
      <w:tr w:rsidR="00A24AEF" w:rsidRPr="006451A0" w:rsidTr="002B54D8">
        <w:trPr>
          <w:trHeight w:val="261"/>
        </w:trPr>
        <w:tc>
          <w:tcPr>
            <w:tcW w:w="4253" w:type="dxa"/>
          </w:tcPr>
          <w:p w:rsidR="00A24AEF" w:rsidRPr="006451A0" w:rsidRDefault="007348B2" w:rsidP="00BD4C14">
            <w:pPr>
              <w:spacing w:before="120"/>
              <w:rPr>
                <w:rFonts w:ascii="Sansa Pro Normal" w:hAnsi="Sansa Pro Normal" w:cs="Arial"/>
                <w:iCs/>
              </w:rPr>
            </w:pPr>
            <w:proofErr w:type="spellStart"/>
            <w:r>
              <w:rPr>
                <w:rFonts w:ascii="Sansa Pro Normal" w:hAnsi="Sansa Pro Normal" w:cs="Arial"/>
                <w:iCs/>
              </w:rPr>
              <w:t>Itsetehty</w:t>
            </w:r>
            <w:proofErr w:type="spellEnd"/>
            <w:r>
              <w:rPr>
                <w:rFonts w:ascii="Sansa Pro Normal" w:hAnsi="Sansa Pro Normal" w:cs="Arial"/>
                <w:iCs/>
              </w:rPr>
              <w:t xml:space="preserve"> Glögi</w:t>
            </w:r>
          </w:p>
          <w:p w:rsidR="00A24AEF" w:rsidRPr="006451A0" w:rsidRDefault="00A24AEF" w:rsidP="00BD4C14">
            <w:pPr>
              <w:spacing w:before="120"/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843" w:type="dxa"/>
          </w:tcPr>
          <w:p w:rsidR="00A24AEF" w:rsidRPr="006451A0" w:rsidRDefault="00161036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10</w:t>
            </w:r>
            <w:r w:rsidR="007348B2">
              <w:rPr>
                <w:rFonts w:ascii="Sansa Pro Normal" w:hAnsi="Sansa Pro Normal" w:cs="Arial"/>
                <w:iCs/>
              </w:rPr>
              <w:t>,00€ / 1L</w:t>
            </w:r>
          </w:p>
        </w:tc>
        <w:tc>
          <w:tcPr>
            <w:tcW w:w="1794" w:type="dxa"/>
          </w:tcPr>
          <w:p w:rsidR="00A24AEF" w:rsidRPr="006451A0" w:rsidRDefault="00A24AEF" w:rsidP="00161036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 w:rsidRPr="006451A0">
              <w:rPr>
                <w:rFonts w:ascii="Sansa Pro Normal" w:hAnsi="Sansa Pro Normal" w:cs="Arial"/>
                <w:iCs/>
              </w:rPr>
              <w:t xml:space="preserve"> </w:t>
            </w:r>
            <w:r w:rsidR="007348B2">
              <w:rPr>
                <w:rFonts w:ascii="Sansa Pro Normal" w:hAnsi="Sansa Pro Normal" w:cs="Arial"/>
                <w:iCs/>
              </w:rPr>
              <w:t>___</w:t>
            </w:r>
            <w:proofErr w:type="spellStart"/>
            <w:r w:rsidR="00161036">
              <w:rPr>
                <w:rFonts w:ascii="Sansa Pro Normal" w:hAnsi="Sansa Pro Normal" w:cs="Arial"/>
                <w:iCs/>
              </w:rPr>
              <w:t>plo</w:t>
            </w:r>
            <w:proofErr w:type="spellEnd"/>
            <w:r w:rsidR="00161036">
              <w:rPr>
                <w:rFonts w:ascii="Sansa Pro Normal" w:hAnsi="Sansa Pro Normal" w:cs="Arial"/>
                <w:iCs/>
              </w:rPr>
              <w:t>.</w:t>
            </w:r>
          </w:p>
        </w:tc>
      </w:tr>
      <w:tr w:rsidR="00A24AEF" w:rsidRPr="006451A0" w:rsidTr="002B54D8">
        <w:trPr>
          <w:trHeight w:val="261"/>
        </w:trPr>
        <w:tc>
          <w:tcPr>
            <w:tcW w:w="4253" w:type="dxa"/>
          </w:tcPr>
          <w:p w:rsidR="00A24AEF" w:rsidRPr="006451A0" w:rsidRDefault="007348B2" w:rsidP="00BD4C14">
            <w:pPr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Jouluinen maustekakku</w:t>
            </w:r>
          </w:p>
        </w:tc>
        <w:tc>
          <w:tcPr>
            <w:tcW w:w="1843" w:type="dxa"/>
          </w:tcPr>
          <w:p w:rsidR="00A24AEF" w:rsidRPr="006451A0" w:rsidRDefault="007348B2" w:rsidP="00161036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8,00</w:t>
            </w:r>
            <w:r w:rsidR="00A24AEF" w:rsidRPr="006451A0">
              <w:rPr>
                <w:rFonts w:ascii="Sansa Pro Normal" w:hAnsi="Sansa Pro Normal" w:cs="Arial"/>
                <w:iCs/>
              </w:rPr>
              <w:t>€</w:t>
            </w:r>
            <w:r w:rsidR="00A564A2">
              <w:rPr>
                <w:rFonts w:ascii="Sansa Pro Normal" w:hAnsi="Sansa Pro Normal" w:cs="Arial"/>
                <w:iCs/>
              </w:rPr>
              <w:t xml:space="preserve"> / </w:t>
            </w:r>
            <w:r w:rsidR="00161036">
              <w:rPr>
                <w:rFonts w:ascii="Sansa Pro Normal" w:hAnsi="Sansa Pro Normal" w:cs="Arial"/>
                <w:iCs/>
              </w:rPr>
              <w:t>750g</w:t>
            </w:r>
          </w:p>
        </w:tc>
        <w:tc>
          <w:tcPr>
            <w:tcW w:w="1794" w:type="dxa"/>
          </w:tcPr>
          <w:p w:rsidR="00A24AEF" w:rsidRDefault="007348B2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___kpl</w:t>
            </w:r>
            <w:r w:rsidR="00161036">
              <w:rPr>
                <w:rFonts w:ascii="Sansa Pro Normal" w:hAnsi="Sansa Pro Normal" w:cs="Arial"/>
                <w:iCs/>
              </w:rPr>
              <w:t>.</w:t>
            </w:r>
          </w:p>
          <w:p w:rsidR="00A564A2" w:rsidRPr="006451A0" w:rsidRDefault="00A564A2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  <w:tr w:rsidR="00A24AEF" w:rsidRPr="006451A0" w:rsidTr="002B54D8">
        <w:trPr>
          <w:trHeight w:val="261"/>
        </w:trPr>
        <w:tc>
          <w:tcPr>
            <w:tcW w:w="4253" w:type="dxa"/>
          </w:tcPr>
          <w:p w:rsidR="00A24AEF" w:rsidRPr="006451A0" w:rsidRDefault="00A564A2" w:rsidP="00BD4C14">
            <w:pPr>
              <w:rPr>
                <w:rFonts w:ascii="Sansa Pro Normal" w:hAnsi="Sansa Pro Normal" w:cs="Arial"/>
                <w:iCs/>
              </w:rPr>
            </w:pPr>
            <w:proofErr w:type="gramStart"/>
            <w:r>
              <w:rPr>
                <w:rFonts w:ascii="Sansa Pro Normal" w:hAnsi="Sansa Pro Normal" w:cs="Arial"/>
                <w:iCs/>
              </w:rPr>
              <w:t>Koristellut piparit</w:t>
            </w:r>
            <w:proofErr w:type="gramEnd"/>
          </w:p>
        </w:tc>
        <w:tc>
          <w:tcPr>
            <w:tcW w:w="1843" w:type="dxa"/>
          </w:tcPr>
          <w:p w:rsidR="00A24AEF" w:rsidRPr="006451A0" w:rsidRDefault="00A564A2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5,00€ / 10kpl</w:t>
            </w:r>
          </w:p>
        </w:tc>
        <w:tc>
          <w:tcPr>
            <w:tcW w:w="1794" w:type="dxa"/>
          </w:tcPr>
          <w:p w:rsidR="00A24AEF" w:rsidRPr="006451A0" w:rsidRDefault="00A564A2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  <w:r>
              <w:rPr>
                <w:rFonts w:ascii="Sansa Pro Normal" w:hAnsi="Sansa Pro Normal" w:cs="Arial"/>
                <w:iCs/>
              </w:rPr>
              <w:t>___</w:t>
            </w:r>
            <w:r w:rsidR="00A24AEF" w:rsidRPr="006451A0">
              <w:rPr>
                <w:rFonts w:ascii="Sansa Pro Normal" w:hAnsi="Sansa Pro Normal" w:cs="Arial"/>
                <w:iCs/>
              </w:rPr>
              <w:t>kpl</w:t>
            </w:r>
            <w:r w:rsidR="00161036">
              <w:rPr>
                <w:rFonts w:ascii="Sansa Pro Normal" w:hAnsi="Sansa Pro Normal" w:cs="Arial"/>
                <w:iCs/>
              </w:rPr>
              <w:t>.</w:t>
            </w:r>
          </w:p>
        </w:tc>
      </w:tr>
      <w:tr w:rsidR="00536AA8" w:rsidRPr="006451A0" w:rsidTr="002B54D8">
        <w:trPr>
          <w:trHeight w:val="261"/>
        </w:trPr>
        <w:tc>
          <w:tcPr>
            <w:tcW w:w="4253" w:type="dxa"/>
          </w:tcPr>
          <w:p w:rsidR="00536AA8" w:rsidRPr="006451A0" w:rsidRDefault="00536AA8" w:rsidP="00BD4C14">
            <w:pPr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843" w:type="dxa"/>
          </w:tcPr>
          <w:p w:rsidR="00536AA8" w:rsidRPr="006451A0" w:rsidRDefault="00536AA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  <w:tc>
          <w:tcPr>
            <w:tcW w:w="1794" w:type="dxa"/>
          </w:tcPr>
          <w:p w:rsidR="00536AA8" w:rsidRPr="006451A0" w:rsidRDefault="00536AA8" w:rsidP="00BD4C14">
            <w:pPr>
              <w:spacing w:before="120"/>
              <w:jc w:val="center"/>
              <w:rPr>
                <w:rFonts w:ascii="Sansa Pro Normal" w:hAnsi="Sansa Pro Normal" w:cs="Arial"/>
                <w:iCs/>
              </w:rPr>
            </w:pPr>
          </w:p>
        </w:tc>
      </w:tr>
    </w:tbl>
    <w:p w:rsidR="004C6E65" w:rsidRPr="00410299" w:rsidRDefault="00A24AEF" w:rsidP="003F416C">
      <w:pPr>
        <w:spacing w:before="120"/>
        <w:rPr>
          <w:rFonts w:ascii="Gill Sans MT" w:hAnsi="Gill Sans MT"/>
          <w:sz w:val="72"/>
        </w:rPr>
      </w:pPr>
      <w:r w:rsidRPr="006451A0">
        <w:rPr>
          <w:rFonts w:ascii="Sansa Pro Normal" w:hAnsi="Sansa Pro Normal" w:cs="Arial"/>
          <w:sz w:val="32"/>
          <w:szCs w:val="32"/>
        </w:rPr>
        <w:t xml:space="preserve">Lisätietoja </w:t>
      </w:r>
      <w:r w:rsidR="003F416C">
        <w:rPr>
          <w:rFonts w:ascii="Sansa Pro Normal" w:hAnsi="Sansa Pro Normal" w:cs="Arial"/>
          <w:sz w:val="32"/>
          <w:szCs w:val="32"/>
        </w:rPr>
        <w:t>keittiömestari Juuso Karppanen 0503726459</w:t>
      </w:r>
      <w:bookmarkStart w:id="0" w:name="_GoBack"/>
      <w:bookmarkEnd w:id="0"/>
      <w:r w:rsidR="00FB1CB3">
        <w:rPr>
          <w:rFonts w:ascii="Gill Sans MT" w:hAnsi="Gill Sans MT"/>
          <w:sz w:val="72"/>
        </w:rPr>
        <w:t xml:space="preserve">              </w:t>
      </w:r>
    </w:p>
    <w:sectPr w:rsidR="004C6E65" w:rsidRPr="00410299" w:rsidSect="00F43695">
      <w:headerReference w:type="default" r:id="rId9"/>
      <w:footerReference w:type="default" r:id="rId10"/>
      <w:pgSz w:w="11900" w:h="16840"/>
      <w:pgMar w:top="187" w:right="1134" w:bottom="1417" w:left="1134" w:header="2551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FEA" w:rsidRDefault="00362FEA" w:rsidP="0012009D">
      <w:r>
        <w:separator/>
      </w:r>
    </w:p>
  </w:endnote>
  <w:endnote w:type="continuationSeparator" w:id="0">
    <w:p w:rsidR="00362FEA" w:rsidRDefault="00362FEA" w:rsidP="0012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 Pro Normal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nsa Pro">
    <w:altName w:val="Calibri"/>
    <w:panose1 w:val="00000000000000000000"/>
    <w:charset w:val="4D"/>
    <w:family w:val="auto"/>
    <w:notTrueType/>
    <w:pitch w:val="variable"/>
    <w:sig w:usb0="800000AF" w:usb1="5000204B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21" w:rsidRPr="00D84721" w:rsidRDefault="00D84721" w:rsidP="00D84721">
    <w:pPr>
      <w:pStyle w:val="Alatunniste"/>
      <w:rPr>
        <w:color w:val="auto"/>
        <w:sz w:val="16"/>
        <w:lang w:val="en-US"/>
      </w:rPr>
    </w:pPr>
  </w:p>
  <w:p w:rsidR="00246810" w:rsidRPr="00D84721" w:rsidRDefault="00D84721" w:rsidP="00246810">
    <w:pPr>
      <w:jc w:val="center"/>
      <w:rPr>
        <w:rFonts w:ascii="Sansa Pro" w:eastAsia="Times New Roman" w:hAnsi="Sansa Pro" w:cs="Times New Roman"/>
        <w:b/>
        <w:bCs/>
        <w:color w:val="000000"/>
        <w:sz w:val="22"/>
        <w:szCs w:val="22"/>
        <w:shd w:val="clear" w:color="auto" w:fill="FFFFFF"/>
        <w:lang w:val="en-US" w:eastAsia="fi-FI"/>
      </w:rPr>
    </w:pPr>
    <w:r>
      <w:rPr>
        <w:rFonts w:ascii="Sansa Pro" w:eastAsia="Times New Roman" w:hAnsi="Sansa Pro" w:cs="Times New Roman"/>
        <w:b/>
        <w:bCs/>
        <w:noProof/>
        <w:color w:val="000000"/>
        <w:sz w:val="22"/>
        <w:szCs w:val="22"/>
        <w:lang w:eastAsia="fi-FI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2AAA840F" wp14:editId="6A98F9EB">
              <wp:simplePos x="0" y="0"/>
              <wp:positionH relativeFrom="column">
                <wp:posOffset>-783590</wp:posOffset>
              </wp:positionH>
              <wp:positionV relativeFrom="paragraph">
                <wp:posOffset>10795</wp:posOffset>
              </wp:positionV>
              <wp:extent cx="7693025" cy="1325880"/>
              <wp:effectExtent l="0" t="0" r="3175" b="0"/>
              <wp:wrapNone/>
              <wp:docPr id="4" name="Suorakulmi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3025" cy="1325880"/>
                      </a:xfrm>
                      <a:prstGeom prst="rect">
                        <a:avLst/>
                      </a:prstGeom>
                      <a:solidFill>
                        <a:srgbClr val="922D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uorakulmio 4" o:spid="_x0000_s1026" style="position:absolute;margin-left:-61.7pt;margin-top:.85pt;width:605.75pt;height:104.4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" fillcolor="#922d00" stroked="f" strokeweight="1pt"/>
          </w:pict>
        </mc:Fallback>
      </mc:AlternateContent>
    </w:r>
  </w:p>
  <w:p w:rsidR="00536AA8" w:rsidRDefault="00E74C12" w:rsidP="00536AA8">
    <w:pPr>
      <w:pStyle w:val="Alatunniste"/>
      <w:ind w:left="-284"/>
      <w:jc w:val="left"/>
      <w:rPr>
        <w:rFonts w:ascii="Gill Sans MT" w:hAnsi="Gill Sans MT"/>
        <w:b/>
      </w:rPr>
    </w:pP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1A90F004" wp14:editId="45549402">
          <wp:simplePos x="0" y="0"/>
          <wp:positionH relativeFrom="column">
            <wp:posOffset>4449445</wp:posOffset>
          </wp:positionH>
          <wp:positionV relativeFrom="paragraph">
            <wp:posOffset>-1270</wp:posOffset>
          </wp:positionV>
          <wp:extent cx="2196465" cy="895350"/>
          <wp:effectExtent l="0" t="0" r="0" b="0"/>
          <wp:wrapNone/>
          <wp:docPr id="20" name="Kuv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dexo_white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465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9D9">
      <w:rPr>
        <w:noProof/>
        <w:lang w:eastAsia="fi-FI"/>
      </w:rPr>
      <w:t>Ravintola Arvo</w:t>
    </w:r>
  </w:p>
  <w:p w:rsidR="00A564A2" w:rsidRDefault="002A29D9" w:rsidP="00536AA8">
    <w:pPr>
      <w:pStyle w:val="Alatunniste"/>
      <w:ind w:left="-284"/>
      <w:jc w:val="left"/>
      <w:rPr>
        <w:rFonts w:ascii="Gill Sans MT" w:hAnsi="Gill Sans MT"/>
        <w:b/>
      </w:rPr>
    </w:pPr>
    <w:r>
      <w:rPr>
        <w:rFonts w:ascii="Gill Sans MT" w:hAnsi="Gill Sans MT"/>
        <w:b/>
      </w:rPr>
      <w:t>Ekonominaukio 1</w:t>
    </w:r>
  </w:p>
  <w:p w:rsidR="00987536" w:rsidRDefault="003F416C" w:rsidP="00536AA8">
    <w:pPr>
      <w:pStyle w:val="Alatunniste"/>
      <w:ind w:left="-284"/>
      <w:jc w:val="left"/>
      <w:rPr>
        <w:rFonts w:ascii="Gill Sans MT" w:hAnsi="Gill Sans MT"/>
        <w:b/>
      </w:rPr>
    </w:pPr>
    <w:hyperlink r:id="rId2" w:history="1">
      <w:r w:rsidR="00987536" w:rsidRPr="00987536">
        <w:rPr>
          <w:rFonts w:cs="Arial"/>
          <w:color w:val="2A295C"/>
          <w:sz w:val="27"/>
          <w:szCs w:val="27"/>
          <w:bdr w:val="none" w:sz="0" w:space="0" w:color="auto" w:frame="1"/>
          <w:shd w:val="clear" w:color="auto" w:fill="EEECEA"/>
        </w:rPr>
        <w:t>tarjoilutilaukset.arvo.fms.fi@sodexo.com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FEA" w:rsidRDefault="00362FEA" w:rsidP="0012009D">
      <w:r>
        <w:separator/>
      </w:r>
    </w:p>
  </w:footnote>
  <w:footnote w:type="continuationSeparator" w:id="0">
    <w:p w:rsidR="00362FEA" w:rsidRDefault="00362FEA" w:rsidP="00120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244" w:rsidRPr="00165010" w:rsidRDefault="00B80F56" w:rsidP="00BB13CA">
    <w:pPr>
      <w:pStyle w:val="Leipteksti"/>
      <w:rPr>
        <w:rFonts w:ascii="Gill Sans MT" w:hAnsi="Gill Sans MT"/>
        <w:b/>
        <w:sz w:val="44"/>
      </w:rPr>
    </w:pPr>
    <w:r>
      <w:rPr>
        <w:rFonts w:ascii="Gill Sans MT" w:hAnsi="Gill Sans MT"/>
        <w:b/>
        <w:noProof/>
        <w:sz w:val="44"/>
        <w:lang w:eastAsia="fi-FI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-763121</wp:posOffset>
          </wp:positionH>
          <wp:positionV relativeFrom="paragraph">
            <wp:posOffset>-1615440</wp:posOffset>
          </wp:positionV>
          <wp:extent cx="7669198" cy="1636955"/>
          <wp:effectExtent l="0" t="0" r="1905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pahtumakalenteri_ennakkotilauslomake_kuva_TALV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991" cy="1638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C92FF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A16A9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F84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2A23A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E026A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5C22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B64DD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B1C38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B2AF6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76A4AFC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A5273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09D"/>
    <w:rsid w:val="00010EBC"/>
    <w:rsid w:val="00044A8F"/>
    <w:rsid w:val="00051999"/>
    <w:rsid w:val="00076A47"/>
    <w:rsid w:val="00097EF0"/>
    <w:rsid w:val="001058E3"/>
    <w:rsid w:val="0011371B"/>
    <w:rsid w:val="0012009D"/>
    <w:rsid w:val="00120DCF"/>
    <w:rsid w:val="00161036"/>
    <w:rsid w:val="00165010"/>
    <w:rsid w:val="001B2D00"/>
    <w:rsid w:val="001B49EE"/>
    <w:rsid w:val="001B73DE"/>
    <w:rsid w:val="001C2207"/>
    <w:rsid w:val="00227B30"/>
    <w:rsid w:val="00246810"/>
    <w:rsid w:val="00270D1F"/>
    <w:rsid w:val="0028453A"/>
    <w:rsid w:val="00297B80"/>
    <w:rsid w:val="002A29D9"/>
    <w:rsid w:val="002B54D8"/>
    <w:rsid w:val="002B62C0"/>
    <w:rsid w:val="002D5843"/>
    <w:rsid w:val="002F7655"/>
    <w:rsid w:val="00322741"/>
    <w:rsid w:val="00332132"/>
    <w:rsid w:val="00362FEA"/>
    <w:rsid w:val="003743B1"/>
    <w:rsid w:val="00380728"/>
    <w:rsid w:val="003C133E"/>
    <w:rsid w:val="003D76D2"/>
    <w:rsid w:val="003F416C"/>
    <w:rsid w:val="00410299"/>
    <w:rsid w:val="0044053A"/>
    <w:rsid w:val="0045681D"/>
    <w:rsid w:val="004C6E65"/>
    <w:rsid w:val="004E489A"/>
    <w:rsid w:val="004F4D02"/>
    <w:rsid w:val="00536AA8"/>
    <w:rsid w:val="005411C5"/>
    <w:rsid w:val="00550789"/>
    <w:rsid w:val="00574571"/>
    <w:rsid w:val="005A77CD"/>
    <w:rsid w:val="005B3ACF"/>
    <w:rsid w:val="005F1621"/>
    <w:rsid w:val="005F584D"/>
    <w:rsid w:val="00632867"/>
    <w:rsid w:val="00676FF7"/>
    <w:rsid w:val="006C0452"/>
    <w:rsid w:val="006C78B5"/>
    <w:rsid w:val="007348B2"/>
    <w:rsid w:val="007504BC"/>
    <w:rsid w:val="0075705E"/>
    <w:rsid w:val="007838B8"/>
    <w:rsid w:val="007F37DD"/>
    <w:rsid w:val="00847A55"/>
    <w:rsid w:val="008522D6"/>
    <w:rsid w:val="00876D58"/>
    <w:rsid w:val="008A03E9"/>
    <w:rsid w:val="0090449C"/>
    <w:rsid w:val="00945409"/>
    <w:rsid w:val="00987536"/>
    <w:rsid w:val="009D0AFB"/>
    <w:rsid w:val="00A24AEF"/>
    <w:rsid w:val="00A564A2"/>
    <w:rsid w:val="00AD1A08"/>
    <w:rsid w:val="00B238DE"/>
    <w:rsid w:val="00B25C6F"/>
    <w:rsid w:val="00B80F56"/>
    <w:rsid w:val="00B95023"/>
    <w:rsid w:val="00BA2A8A"/>
    <w:rsid w:val="00BB13CA"/>
    <w:rsid w:val="00BF3AD0"/>
    <w:rsid w:val="00BF5953"/>
    <w:rsid w:val="00C02B96"/>
    <w:rsid w:val="00C2476A"/>
    <w:rsid w:val="00C32323"/>
    <w:rsid w:val="00CA5902"/>
    <w:rsid w:val="00CF186B"/>
    <w:rsid w:val="00CF23F0"/>
    <w:rsid w:val="00D10641"/>
    <w:rsid w:val="00D671A5"/>
    <w:rsid w:val="00D84721"/>
    <w:rsid w:val="00DD1244"/>
    <w:rsid w:val="00E017BA"/>
    <w:rsid w:val="00E204E5"/>
    <w:rsid w:val="00E540A3"/>
    <w:rsid w:val="00E74C12"/>
    <w:rsid w:val="00E87281"/>
    <w:rsid w:val="00EE219E"/>
    <w:rsid w:val="00EE3091"/>
    <w:rsid w:val="00F276C1"/>
    <w:rsid w:val="00F43695"/>
    <w:rsid w:val="00F94877"/>
    <w:rsid w:val="00FB04B9"/>
    <w:rsid w:val="00FB1CB3"/>
    <w:rsid w:val="00FE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847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D5843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2009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2009D"/>
  </w:style>
  <w:style w:type="paragraph" w:styleId="Alatunniste">
    <w:name w:val="footer"/>
    <w:basedOn w:val="Normaali"/>
    <w:link w:val="AlatunnisteChar"/>
    <w:uiPriority w:val="99"/>
    <w:unhideWhenUsed/>
    <w:rsid w:val="00EE3091"/>
    <w:pPr>
      <w:tabs>
        <w:tab w:val="center" w:pos="4819"/>
        <w:tab w:val="right" w:pos="9638"/>
      </w:tabs>
      <w:jc w:val="center"/>
    </w:pPr>
    <w:rPr>
      <w:rFonts w:ascii="Arial" w:hAnsi="Arial"/>
      <w:color w:val="FFFFFF" w:themeColor="background1"/>
      <w:sz w:val="23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E3091"/>
    <w:rPr>
      <w:rFonts w:ascii="Arial" w:hAnsi="Arial"/>
      <w:color w:val="FFFFFF" w:themeColor="background1"/>
      <w:sz w:val="23"/>
    </w:rPr>
  </w:style>
  <w:style w:type="paragraph" w:styleId="Eivli">
    <w:name w:val="No Spacing"/>
    <w:uiPriority w:val="1"/>
    <w:qFormat/>
    <w:rsid w:val="00B25C6F"/>
  </w:style>
  <w:style w:type="character" w:styleId="Hyperlinkki">
    <w:name w:val="Hyperlink"/>
    <w:basedOn w:val="Kappaleenoletusfontti"/>
    <w:uiPriority w:val="99"/>
    <w:unhideWhenUsed/>
    <w:rsid w:val="00B25C6F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B25C6F"/>
    <w:rPr>
      <w:color w:val="954F72" w:themeColor="followedHyperlink"/>
      <w:u w:val="single"/>
    </w:rPr>
  </w:style>
  <w:style w:type="paragraph" w:styleId="Otsikko">
    <w:name w:val="Title"/>
    <w:basedOn w:val="Normaali"/>
    <w:next w:val="Normaali"/>
    <w:link w:val="OtsikkoChar"/>
    <w:uiPriority w:val="10"/>
    <w:qFormat/>
    <w:rsid w:val="00B25C6F"/>
    <w:pPr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25C6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Leipteksti">
    <w:name w:val="Body Text"/>
    <w:basedOn w:val="Normaali"/>
    <w:link w:val="LeiptekstiChar"/>
    <w:uiPriority w:val="99"/>
    <w:unhideWhenUsed/>
    <w:rsid w:val="002D5843"/>
    <w:pPr>
      <w:spacing w:before="120" w:after="120"/>
    </w:pPr>
    <w:rPr>
      <w:rFonts w:ascii="Arial" w:hAnsi="Arial"/>
    </w:rPr>
  </w:style>
  <w:style w:type="character" w:customStyle="1" w:styleId="LeiptekstiChar">
    <w:name w:val="Leipäteksti Char"/>
    <w:basedOn w:val="Kappaleenoletusfontti"/>
    <w:link w:val="Leipteksti"/>
    <w:uiPriority w:val="99"/>
    <w:rsid w:val="002D5843"/>
    <w:rPr>
      <w:rFonts w:ascii="Arial" w:hAnsi="Arial"/>
    </w:rPr>
  </w:style>
  <w:style w:type="character" w:customStyle="1" w:styleId="Otsikko2Char">
    <w:name w:val="Otsikko 2 Char"/>
    <w:basedOn w:val="Kappaleenoletusfontti"/>
    <w:link w:val="Otsikko2"/>
    <w:uiPriority w:val="9"/>
    <w:rsid w:val="002D5843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Luettelokappale">
    <w:name w:val="List Paragraph"/>
    <w:basedOn w:val="Normaali"/>
    <w:uiPriority w:val="34"/>
    <w:qFormat/>
    <w:rsid w:val="002D5843"/>
    <w:pPr>
      <w:ind w:left="720"/>
      <w:contextualSpacing/>
    </w:pPr>
  </w:style>
  <w:style w:type="paragraph" w:styleId="Luettelo">
    <w:name w:val="List"/>
    <w:basedOn w:val="Normaali"/>
    <w:uiPriority w:val="99"/>
    <w:unhideWhenUsed/>
    <w:rsid w:val="002D5843"/>
    <w:pPr>
      <w:ind w:left="283" w:hanging="283"/>
      <w:contextualSpacing/>
    </w:pPr>
  </w:style>
  <w:style w:type="paragraph" w:styleId="Luettelo2">
    <w:name w:val="List 2"/>
    <w:basedOn w:val="Normaali"/>
    <w:uiPriority w:val="99"/>
    <w:unhideWhenUsed/>
    <w:rsid w:val="002D5843"/>
    <w:pPr>
      <w:ind w:left="566" w:hanging="283"/>
      <w:contextualSpacing/>
    </w:pPr>
  </w:style>
  <w:style w:type="paragraph" w:styleId="Luettelo3">
    <w:name w:val="List 3"/>
    <w:basedOn w:val="Normaali"/>
    <w:uiPriority w:val="99"/>
    <w:unhideWhenUsed/>
    <w:rsid w:val="002D5843"/>
    <w:pPr>
      <w:ind w:left="849" w:hanging="283"/>
      <w:contextualSpacing/>
    </w:pPr>
  </w:style>
  <w:style w:type="paragraph" w:styleId="Luettelo4">
    <w:name w:val="List 4"/>
    <w:basedOn w:val="Normaali"/>
    <w:uiPriority w:val="99"/>
    <w:unhideWhenUsed/>
    <w:rsid w:val="002D5843"/>
    <w:pPr>
      <w:ind w:left="1132" w:hanging="283"/>
      <w:contextualSpacing/>
    </w:pPr>
  </w:style>
  <w:style w:type="paragraph" w:styleId="Numeroituluettelo">
    <w:name w:val="List Number"/>
    <w:basedOn w:val="Normaali"/>
    <w:uiPriority w:val="99"/>
    <w:unhideWhenUsed/>
    <w:rsid w:val="002D5843"/>
    <w:pPr>
      <w:numPr>
        <w:numId w:val="5"/>
      </w:numPr>
      <w:ind w:left="720"/>
      <w:contextualSpacing/>
    </w:pPr>
    <w:rPr>
      <w:rFonts w:ascii="Arial" w:hAnsi="Arial"/>
      <w:i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76D5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76D58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D8472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847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D5843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2009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2009D"/>
  </w:style>
  <w:style w:type="paragraph" w:styleId="Alatunniste">
    <w:name w:val="footer"/>
    <w:basedOn w:val="Normaali"/>
    <w:link w:val="AlatunnisteChar"/>
    <w:uiPriority w:val="99"/>
    <w:unhideWhenUsed/>
    <w:rsid w:val="00EE3091"/>
    <w:pPr>
      <w:tabs>
        <w:tab w:val="center" w:pos="4819"/>
        <w:tab w:val="right" w:pos="9638"/>
      </w:tabs>
      <w:jc w:val="center"/>
    </w:pPr>
    <w:rPr>
      <w:rFonts w:ascii="Arial" w:hAnsi="Arial"/>
      <w:color w:val="FFFFFF" w:themeColor="background1"/>
      <w:sz w:val="23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E3091"/>
    <w:rPr>
      <w:rFonts w:ascii="Arial" w:hAnsi="Arial"/>
      <w:color w:val="FFFFFF" w:themeColor="background1"/>
      <w:sz w:val="23"/>
    </w:rPr>
  </w:style>
  <w:style w:type="paragraph" w:styleId="Eivli">
    <w:name w:val="No Spacing"/>
    <w:uiPriority w:val="1"/>
    <w:qFormat/>
    <w:rsid w:val="00B25C6F"/>
  </w:style>
  <w:style w:type="character" w:styleId="Hyperlinkki">
    <w:name w:val="Hyperlink"/>
    <w:basedOn w:val="Kappaleenoletusfontti"/>
    <w:uiPriority w:val="99"/>
    <w:unhideWhenUsed/>
    <w:rsid w:val="00B25C6F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B25C6F"/>
    <w:rPr>
      <w:color w:val="954F72" w:themeColor="followedHyperlink"/>
      <w:u w:val="single"/>
    </w:rPr>
  </w:style>
  <w:style w:type="paragraph" w:styleId="Otsikko">
    <w:name w:val="Title"/>
    <w:basedOn w:val="Normaali"/>
    <w:next w:val="Normaali"/>
    <w:link w:val="OtsikkoChar"/>
    <w:uiPriority w:val="10"/>
    <w:qFormat/>
    <w:rsid w:val="00B25C6F"/>
    <w:pPr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25C6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Leipteksti">
    <w:name w:val="Body Text"/>
    <w:basedOn w:val="Normaali"/>
    <w:link w:val="LeiptekstiChar"/>
    <w:uiPriority w:val="99"/>
    <w:unhideWhenUsed/>
    <w:rsid w:val="002D5843"/>
    <w:pPr>
      <w:spacing w:before="120" w:after="120"/>
    </w:pPr>
    <w:rPr>
      <w:rFonts w:ascii="Arial" w:hAnsi="Arial"/>
    </w:rPr>
  </w:style>
  <w:style w:type="character" w:customStyle="1" w:styleId="LeiptekstiChar">
    <w:name w:val="Leipäteksti Char"/>
    <w:basedOn w:val="Kappaleenoletusfontti"/>
    <w:link w:val="Leipteksti"/>
    <w:uiPriority w:val="99"/>
    <w:rsid w:val="002D5843"/>
    <w:rPr>
      <w:rFonts w:ascii="Arial" w:hAnsi="Arial"/>
    </w:rPr>
  </w:style>
  <w:style w:type="character" w:customStyle="1" w:styleId="Otsikko2Char">
    <w:name w:val="Otsikko 2 Char"/>
    <w:basedOn w:val="Kappaleenoletusfontti"/>
    <w:link w:val="Otsikko2"/>
    <w:uiPriority w:val="9"/>
    <w:rsid w:val="002D5843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Luettelokappale">
    <w:name w:val="List Paragraph"/>
    <w:basedOn w:val="Normaali"/>
    <w:uiPriority w:val="34"/>
    <w:qFormat/>
    <w:rsid w:val="002D5843"/>
    <w:pPr>
      <w:ind w:left="720"/>
      <w:contextualSpacing/>
    </w:pPr>
  </w:style>
  <w:style w:type="paragraph" w:styleId="Luettelo">
    <w:name w:val="List"/>
    <w:basedOn w:val="Normaali"/>
    <w:uiPriority w:val="99"/>
    <w:unhideWhenUsed/>
    <w:rsid w:val="002D5843"/>
    <w:pPr>
      <w:ind w:left="283" w:hanging="283"/>
      <w:contextualSpacing/>
    </w:pPr>
  </w:style>
  <w:style w:type="paragraph" w:styleId="Luettelo2">
    <w:name w:val="List 2"/>
    <w:basedOn w:val="Normaali"/>
    <w:uiPriority w:val="99"/>
    <w:unhideWhenUsed/>
    <w:rsid w:val="002D5843"/>
    <w:pPr>
      <w:ind w:left="566" w:hanging="283"/>
      <w:contextualSpacing/>
    </w:pPr>
  </w:style>
  <w:style w:type="paragraph" w:styleId="Luettelo3">
    <w:name w:val="List 3"/>
    <w:basedOn w:val="Normaali"/>
    <w:uiPriority w:val="99"/>
    <w:unhideWhenUsed/>
    <w:rsid w:val="002D5843"/>
    <w:pPr>
      <w:ind w:left="849" w:hanging="283"/>
      <w:contextualSpacing/>
    </w:pPr>
  </w:style>
  <w:style w:type="paragraph" w:styleId="Luettelo4">
    <w:name w:val="List 4"/>
    <w:basedOn w:val="Normaali"/>
    <w:uiPriority w:val="99"/>
    <w:unhideWhenUsed/>
    <w:rsid w:val="002D5843"/>
    <w:pPr>
      <w:ind w:left="1132" w:hanging="283"/>
      <w:contextualSpacing/>
    </w:pPr>
  </w:style>
  <w:style w:type="paragraph" w:styleId="Numeroituluettelo">
    <w:name w:val="List Number"/>
    <w:basedOn w:val="Normaali"/>
    <w:uiPriority w:val="99"/>
    <w:unhideWhenUsed/>
    <w:rsid w:val="002D5843"/>
    <w:pPr>
      <w:numPr>
        <w:numId w:val="5"/>
      </w:numPr>
      <w:ind w:left="720"/>
      <w:contextualSpacing/>
    </w:pPr>
    <w:rPr>
      <w:rFonts w:ascii="Arial" w:hAnsi="Arial"/>
      <w:i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76D5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76D58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D8472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rjoilutilaukset.arvo.fms.fi@sodexo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arjoilutilaukset.arvo.fms.fi@sodexo.com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4ECC61A3.dotm</Template>
  <TotalTime>33</TotalTime>
  <Pages>1</Pages>
  <Words>73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 Sorasahi</dc:creator>
  <cp:lastModifiedBy>SAHLMAN Vesa</cp:lastModifiedBy>
  <cp:revision>5</cp:revision>
  <cp:lastPrinted>2018-02-06T08:27:00Z</cp:lastPrinted>
  <dcterms:created xsi:type="dcterms:W3CDTF">2020-11-25T10:04:00Z</dcterms:created>
  <dcterms:modified xsi:type="dcterms:W3CDTF">2020-11-26T08:11:00Z</dcterms:modified>
</cp:coreProperties>
</file>